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4C3D" w14:textId="77777777" w:rsidR="00A028D0" w:rsidRPr="00DD7014" w:rsidRDefault="00A028D0" w:rsidP="00594AA2">
      <w:pPr>
        <w:rPr>
          <w:rFonts w:ascii="Arial" w:hAnsi="Arial" w:cs="Arial"/>
        </w:rPr>
      </w:pPr>
    </w:p>
    <w:p w14:paraId="1D747B5B" w14:textId="6B4E60A9" w:rsidR="000A4022" w:rsidRPr="00730F07" w:rsidRDefault="000A4022" w:rsidP="000A4022">
      <w:pPr>
        <w:jc w:val="center"/>
        <w:rPr>
          <w:rFonts w:ascii="Montserrat" w:hAnsi="Montserrat"/>
          <w:b/>
          <w:sz w:val="28"/>
          <w:szCs w:val="28"/>
        </w:rPr>
      </w:pPr>
      <w:r w:rsidRPr="00730F07">
        <w:rPr>
          <w:rFonts w:ascii="Montserrat" w:hAnsi="Montserrat"/>
          <w:b/>
          <w:sz w:val="28"/>
          <w:szCs w:val="28"/>
        </w:rPr>
        <w:t xml:space="preserve">Maryland State Technical Committee </w:t>
      </w:r>
    </w:p>
    <w:p w14:paraId="18AD1892" w14:textId="77777777" w:rsidR="000A4022" w:rsidRPr="00730F07" w:rsidRDefault="000A4022" w:rsidP="000A4022">
      <w:pPr>
        <w:jc w:val="center"/>
        <w:rPr>
          <w:rFonts w:ascii="Montserrat" w:hAnsi="Montserrat"/>
          <w:b/>
          <w:sz w:val="28"/>
          <w:szCs w:val="28"/>
        </w:rPr>
      </w:pPr>
      <w:r w:rsidRPr="00730F07">
        <w:rPr>
          <w:rFonts w:ascii="Montserrat" w:hAnsi="Montserrat"/>
          <w:b/>
          <w:sz w:val="28"/>
          <w:szCs w:val="28"/>
        </w:rPr>
        <w:t>Agenda</w:t>
      </w:r>
    </w:p>
    <w:p w14:paraId="43944998" w14:textId="17EFC623" w:rsidR="000A4022" w:rsidRPr="00730F07" w:rsidRDefault="002E5786" w:rsidP="000A4022">
      <w:pPr>
        <w:jc w:val="center"/>
        <w:rPr>
          <w:rFonts w:ascii="Lato" w:hAnsi="Lato"/>
          <w:szCs w:val="22"/>
        </w:rPr>
      </w:pPr>
      <w:r>
        <w:rPr>
          <w:rFonts w:ascii="Lato" w:hAnsi="Lato"/>
          <w:szCs w:val="22"/>
        </w:rPr>
        <w:t xml:space="preserve">March 17, </w:t>
      </w:r>
      <w:proofErr w:type="gramStart"/>
      <w:r>
        <w:rPr>
          <w:rFonts w:ascii="Lato" w:hAnsi="Lato"/>
          <w:szCs w:val="22"/>
        </w:rPr>
        <w:t>2026</w:t>
      </w:r>
      <w:proofErr w:type="gramEnd"/>
      <w:r w:rsidR="000A4022" w:rsidRPr="00730F07">
        <w:rPr>
          <w:rFonts w:ascii="Lato" w:hAnsi="Lato"/>
          <w:szCs w:val="22"/>
        </w:rPr>
        <w:t xml:space="preserve"> 9:00 AM</w:t>
      </w:r>
    </w:p>
    <w:p w14:paraId="18663BFD" w14:textId="72BB92BC" w:rsidR="00F9170C" w:rsidRDefault="002E5786" w:rsidP="00F9170C">
      <w:pPr>
        <w:jc w:val="center"/>
        <w:rPr>
          <w:rFonts w:ascii="Lato" w:hAnsi="Lato"/>
        </w:rPr>
      </w:pPr>
      <w:bookmarkStart w:id="0" w:name="_Hlk512607423"/>
      <w:r>
        <w:rPr>
          <w:rFonts w:ascii="Lato" w:hAnsi="Lato"/>
        </w:rPr>
        <w:t>MD NRCS State Office</w:t>
      </w:r>
      <w:r w:rsidR="001C569F">
        <w:rPr>
          <w:rFonts w:ascii="Lato" w:hAnsi="Lato"/>
        </w:rPr>
        <w:t xml:space="preserve"> | </w:t>
      </w:r>
      <w:r w:rsidR="00486CCD">
        <w:rPr>
          <w:rFonts w:ascii="Lato" w:hAnsi="Lato"/>
        </w:rPr>
        <w:t>2629 Riva Rd, Suite 102, Annapolis</w:t>
      </w:r>
    </w:p>
    <w:p w14:paraId="1B9AAB1C" w14:textId="73981C18" w:rsidR="00642862" w:rsidRPr="00730F07" w:rsidRDefault="00060BE4" w:rsidP="00F9170C">
      <w:pPr>
        <w:jc w:val="center"/>
        <w:rPr>
          <w:rFonts w:ascii="Lato" w:hAnsi="Lato"/>
        </w:rPr>
      </w:pPr>
      <w:hyperlink r:id="rId10" w:history="1">
        <w:r w:rsidR="00642862" w:rsidRPr="00060BE4">
          <w:rPr>
            <w:rStyle w:val="Hyperlink"/>
            <w:rFonts w:ascii="Lato" w:hAnsi="Lato"/>
          </w:rPr>
          <w:t>Microsoft Tea</w:t>
        </w:r>
        <w:r w:rsidRPr="00060BE4">
          <w:rPr>
            <w:rStyle w:val="Hyperlink"/>
            <w:rFonts w:ascii="Lato" w:hAnsi="Lato"/>
          </w:rPr>
          <w:t>ms</w:t>
        </w:r>
      </w:hyperlink>
      <w:r w:rsidR="00DF18A2">
        <w:rPr>
          <w:rFonts w:ascii="Lato" w:hAnsi="Lato"/>
        </w:rPr>
        <w:t>; M</w:t>
      </w:r>
      <w:r w:rsidR="00642862" w:rsidRPr="00642862">
        <w:rPr>
          <w:rFonts w:ascii="Lato" w:hAnsi="Lato"/>
        </w:rPr>
        <w:t>eeting ID: 264 281 447 210 32</w:t>
      </w:r>
      <w:r w:rsidR="00DF18A2">
        <w:rPr>
          <w:rFonts w:ascii="Lato" w:hAnsi="Lato"/>
        </w:rPr>
        <w:t>, P</w:t>
      </w:r>
      <w:r w:rsidR="00642862" w:rsidRPr="00642862">
        <w:rPr>
          <w:rFonts w:ascii="Lato" w:hAnsi="Lato"/>
        </w:rPr>
        <w:t>asscode: ks32Ts9K</w:t>
      </w:r>
    </w:p>
    <w:bookmarkEnd w:id="0"/>
    <w:p w14:paraId="5EC982A5" w14:textId="77777777" w:rsidR="003B4CCA" w:rsidRPr="00730F07" w:rsidRDefault="003B4CCA" w:rsidP="000A4022">
      <w:pPr>
        <w:rPr>
          <w:rFonts w:ascii="Lato" w:hAnsi="Lato"/>
        </w:rPr>
      </w:pPr>
    </w:p>
    <w:p w14:paraId="272F1313" w14:textId="77777777" w:rsidR="00EF0E6F" w:rsidRPr="00730F07" w:rsidRDefault="00EF0E6F" w:rsidP="00E416E3">
      <w:pPr>
        <w:rPr>
          <w:rFonts w:ascii="Lato" w:hAnsi="Lato"/>
        </w:rPr>
      </w:pPr>
    </w:p>
    <w:p w14:paraId="29799AFB" w14:textId="738609D7" w:rsidR="00EB14E6" w:rsidRDefault="008D48A6" w:rsidP="00E416E3">
      <w:pPr>
        <w:rPr>
          <w:rFonts w:ascii="Lato" w:hAnsi="Lato"/>
          <w:b/>
          <w:color w:val="000000" w:themeColor="text1"/>
        </w:rPr>
      </w:pPr>
      <w:r>
        <w:rPr>
          <w:rFonts w:ascii="Lato" w:hAnsi="Lato"/>
          <w:b/>
          <w:color w:val="000000" w:themeColor="text1"/>
        </w:rPr>
        <w:t>9:00</w:t>
      </w:r>
      <w:r w:rsidR="00F337E1">
        <w:rPr>
          <w:rFonts w:ascii="Lato" w:hAnsi="Lato"/>
          <w:b/>
          <w:color w:val="000000" w:themeColor="text1"/>
        </w:rPr>
        <w:tab/>
      </w:r>
      <w:r w:rsidR="00A1575B" w:rsidRPr="00730F07">
        <w:rPr>
          <w:rFonts w:ascii="Lato" w:hAnsi="Lato"/>
          <w:b/>
          <w:color w:val="000000" w:themeColor="text1"/>
        </w:rPr>
        <w:t xml:space="preserve">Welcome and </w:t>
      </w:r>
      <w:r w:rsidR="00AB26A6" w:rsidRPr="00730F07">
        <w:rPr>
          <w:rFonts w:ascii="Lato" w:hAnsi="Lato"/>
          <w:b/>
          <w:color w:val="000000" w:themeColor="text1"/>
        </w:rPr>
        <w:t>Updates</w:t>
      </w:r>
    </w:p>
    <w:p w14:paraId="5305D23C" w14:textId="2E71E120" w:rsidR="002A3583" w:rsidRPr="00BE26D4" w:rsidRDefault="002A3583" w:rsidP="00E416E3">
      <w:pPr>
        <w:rPr>
          <w:rFonts w:ascii="Lato" w:hAnsi="Lato"/>
          <w:bCs/>
          <w:color w:val="000000" w:themeColor="text1"/>
        </w:rPr>
      </w:pPr>
      <w:r>
        <w:rPr>
          <w:rFonts w:ascii="Lato" w:hAnsi="Lato"/>
          <w:b/>
          <w:color w:val="000000" w:themeColor="text1"/>
        </w:rPr>
        <w:tab/>
      </w:r>
      <w:r w:rsidRPr="00BE26D4">
        <w:rPr>
          <w:rFonts w:ascii="Lato" w:hAnsi="Lato"/>
          <w:bCs/>
          <w:color w:val="000000" w:themeColor="text1"/>
        </w:rPr>
        <w:t>Suzy Daubert, State Conservationist</w:t>
      </w:r>
    </w:p>
    <w:p w14:paraId="6C337659" w14:textId="77777777" w:rsidR="00A32844" w:rsidRPr="00730F07" w:rsidRDefault="00A32844" w:rsidP="00B40BB2">
      <w:pPr>
        <w:rPr>
          <w:rFonts w:ascii="Lato" w:hAnsi="Lato"/>
          <w:b/>
          <w:color w:val="000000" w:themeColor="text1"/>
        </w:rPr>
      </w:pPr>
    </w:p>
    <w:p w14:paraId="3F861B2F" w14:textId="771EC770" w:rsidR="00A83F25" w:rsidRDefault="00C63096" w:rsidP="00B40BB2">
      <w:pPr>
        <w:rPr>
          <w:rFonts w:ascii="Lato" w:hAnsi="Lato"/>
          <w:b/>
          <w:color w:val="000000" w:themeColor="text1"/>
        </w:rPr>
      </w:pPr>
      <w:r>
        <w:rPr>
          <w:rFonts w:ascii="Lato" w:hAnsi="Lato"/>
          <w:b/>
          <w:color w:val="000000" w:themeColor="text1"/>
        </w:rPr>
        <w:t>9:15</w:t>
      </w:r>
      <w:r>
        <w:rPr>
          <w:rFonts w:ascii="Lato" w:hAnsi="Lato"/>
          <w:b/>
          <w:color w:val="000000" w:themeColor="text1"/>
        </w:rPr>
        <w:tab/>
      </w:r>
      <w:r w:rsidR="00EC62C9">
        <w:rPr>
          <w:rFonts w:ascii="Lato" w:hAnsi="Lato"/>
          <w:b/>
          <w:color w:val="000000" w:themeColor="text1"/>
        </w:rPr>
        <w:t xml:space="preserve">FY25 </w:t>
      </w:r>
      <w:r w:rsidR="001A7398">
        <w:rPr>
          <w:rFonts w:ascii="Lato" w:hAnsi="Lato"/>
          <w:b/>
          <w:color w:val="000000" w:themeColor="text1"/>
        </w:rPr>
        <w:t>Recap</w:t>
      </w:r>
    </w:p>
    <w:p w14:paraId="7613DD5A" w14:textId="5C551264" w:rsidR="002A3583" w:rsidRPr="00BE26D4" w:rsidRDefault="002A3583" w:rsidP="00B40BB2">
      <w:pPr>
        <w:rPr>
          <w:rFonts w:ascii="Lato" w:hAnsi="Lato"/>
          <w:bCs/>
          <w:color w:val="000000" w:themeColor="text1"/>
        </w:rPr>
      </w:pPr>
      <w:r>
        <w:rPr>
          <w:rFonts w:ascii="Lato" w:hAnsi="Lato"/>
          <w:b/>
          <w:color w:val="000000" w:themeColor="text1"/>
        </w:rPr>
        <w:tab/>
      </w:r>
      <w:r w:rsidR="00B72969" w:rsidRPr="00BE26D4">
        <w:rPr>
          <w:rFonts w:ascii="Lato" w:hAnsi="Lato"/>
          <w:bCs/>
          <w:color w:val="000000" w:themeColor="text1"/>
        </w:rPr>
        <w:t>Leon Tillman, Acting Assistant State Conservationist for Programs</w:t>
      </w:r>
    </w:p>
    <w:p w14:paraId="15D7D0D8" w14:textId="77777777" w:rsidR="001A7398" w:rsidRDefault="001A7398" w:rsidP="00B40BB2">
      <w:pPr>
        <w:rPr>
          <w:rFonts w:ascii="Lato" w:hAnsi="Lato"/>
          <w:b/>
          <w:color w:val="000000" w:themeColor="text1"/>
        </w:rPr>
      </w:pPr>
    </w:p>
    <w:p w14:paraId="3A6E90EB" w14:textId="3E25F427" w:rsidR="00152740" w:rsidRDefault="00152740" w:rsidP="00152740">
      <w:pPr>
        <w:rPr>
          <w:rFonts w:ascii="Lato" w:hAnsi="Lato"/>
          <w:b/>
          <w:color w:val="000000" w:themeColor="text1"/>
        </w:rPr>
      </w:pPr>
      <w:r w:rsidRPr="00610FD4">
        <w:rPr>
          <w:rFonts w:ascii="Lato" w:hAnsi="Lato"/>
          <w:b/>
          <w:color w:val="000000" w:themeColor="text1"/>
        </w:rPr>
        <w:t>9:30</w:t>
      </w:r>
      <w:r w:rsidRPr="00610FD4">
        <w:rPr>
          <w:rFonts w:ascii="Lato" w:hAnsi="Lato"/>
          <w:b/>
          <w:color w:val="000000" w:themeColor="text1"/>
        </w:rPr>
        <w:tab/>
      </w:r>
      <w:r w:rsidR="006041C0">
        <w:rPr>
          <w:rFonts w:ascii="Lato" w:hAnsi="Lato"/>
          <w:b/>
          <w:color w:val="000000" w:themeColor="text1"/>
        </w:rPr>
        <w:t xml:space="preserve">Practice Standards and </w:t>
      </w:r>
      <w:r w:rsidRPr="00610FD4">
        <w:rPr>
          <w:rFonts w:ascii="Lato" w:hAnsi="Lato"/>
          <w:b/>
          <w:color w:val="000000" w:themeColor="text1"/>
        </w:rPr>
        <w:t>Payment Schedule Updates</w:t>
      </w:r>
    </w:p>
    <w:p w14:paraId="52707320" w14:textId="26C55D93" w:rsidR="00B72969" w:rsidRPr="00B05F35" w:rsidRDefault="00B72969" w:rsidP="00152740">
      <w:pPr>
        <w:rPr>
          <w:rFonts w:ascii="Lato" w:hAnsi="Lato"/>
          <w:bCs/>
          <w:color w:val="000000" w:themeColor="text1"/>
        </w:rPr>
      </w:pPr>
      <w:r w:rsidRPr="00BE26D4">
        <w:rPr>
          <w:rFonts w:ascii="Lato" w:hAnsi="Lato"/>
          <w:bCs/>
          <w:color w:val="000000" w:themeColor="text1"/>
        </w:rPr>
        <w:tab/>
      </w:r>
      <w:r w:rsidR="00B05F35">
        <w:rPr>
          <w:rFonts w:ascii="Lato" w:hAnsi="Lato"/>
          <w:bCs/>
          <w:color w:val="000000" w:themeColor="text1"/>
        </w:rPr>
        <w:t>NRCS Resources Team</w:t>
      </w:r>
    </w:p>
    <w:p w14:paraId="289AFC54" w14:textId="77777777" w:rsidR="005D0C51" w:rsidRPr="002324C1" w:rsidRDefault="005D0C51" w:rsidP="00152740">
      <w:pPr>
        <w:rPr>
          <w:rFonts w:ascii="Lato" w:hAnsi="Lato"/>
          <w:bCs/>
          <w:color w:val="000000" w:themeColor="text1"/>
        </w:rPr>
      </w:pPr>
    </w:p>
    <w:p w14:paraId="54C561D8" w14:textId="4038C6A0" w:rsidR="001A7398" w:rsidRDefault="00F35F3F" w:rsidP="00B40BB2">
      <w:pPr>
        <w:rPr>
          <w:rFonts w:ascii="Lato" w:hAnsi="Lato"/>
          <w:b/>
          <w:bCs/>
        </w:rPr>
      </w:pPr>
      <w:r>
        <w:rPr>
          <w:rFonts w:ascii="Lato" w:hAnsi="Lato"/>
          <w:b/>
          <w:color w:val="000000" w:themeColor="text1"/>
        </w:rPr>
        <w:t>10:00</w:t>
      </w:r>
      <w:r w:rsidR="002324C1">
        <w:rPr>
          <w:rFonts w:ascii="Lato" w:hAnsi="Lato"/>
          <w:b/>
          <w:color w:val="000000" w:themeColor="text1"/>
        </w:rPr>
        <w:tab/>
      </w:r>
      <w:r w:rsidR="001A7398" w:rsidRPr="002324C1">
        <w:rPr>
          <w:rFonts w:ascii="Lato" w:hAnsi="Lato"/>
          <w:b/>
          <w:color w:val="000000" w:themeColor="text1"/>
        </w:rPr>
        <w:t xml:space="preserve">NRCS </w:t>
      </w:r>
      <w:r w:rsidR="001A7398" w:rsidRPr="002324C1">
        <w:rPr>
          <w:rFonts w:ascii="Lato" w:hAnsi="Lato"/>
          <w:b/>
          <w:bCs/>
        </w:rPr>
        <w:t>Regenerative Pilot Program (RPP)</w:t>
      </w:r>
    </w:p>
    <w:p w14:paraId="50BC4F7E" w14:textId="608725AA" w:rsidR="00DB4458" w:rsidRPr="00BE26D4" w:rsidRDefault="0029173C" w:rsidP="00B40BB2">
      <w:pPr>
        <w:rPr>
          <w:rFonts w:ascii="Lato" w:hAnsi="Lato"/>
        </w:rPr>
      </w:pPr>
      <w:r>
        <w:rPr>
          <w:rFonts w:ascii="Lato" w:hAnsi="Lato"/>
          <w:b/>
          <w:bCs/>
        </w:rPr>
        <w:tab/>
      </w:r>
      <w:r w:rsidRPr="00BE26D4">
        <w:rPr>
          <w:rFonts w:ascii="Lato" w:hAnsi="Lato"/>
        </w:rPr>
        <w:t>Leon Tillman</w:t>
      </w:r>
    </w:p>
    <w:p w14:paraId="2D5D68F6" w14:textId="77777777" w:rsidR="00172B5D" w:rsidRPr="00730F07" w:rsidRDefault="00172B5D" w:rsidP="00172B5D">
      <w:pPr>
        <w:pStyle w:val="ListParagraph"/>
        <w:ind w:left="1080"/>
        <w:rPr>
          <w:rFonts w:ascii="Lato" w:hAnsi="Lato"/>
        </w:rPr>
      </w:pPr>
    </w:p>
    <w:p w14:paraId="16D3C239" w14:textId="60B71C96" w:rsidR="00602C0A" w:rsidRDefault="00C63096" w:rsidP="00CB4D3A">
      <w:pPr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10:</w:t>
      </w:r>
      <w:r w:rsidR="008C4727">
        <w:rPr>
          <w:rFonts w:ascii="Lato" w:hAnsi="Lato"/>
          <w:b/>
          <w:bCs/>
        </w:rPr>
        <w:t>30</w:t>
      </w:r>
      <w:r>
        <w:rPr>
          <w:rFonts w:ascii="Lato" w:hAnsi="Lato"/>
          <w:b/>
          <w:bCs/>
        </w:rPr>
        <w:tab/>
      </w:r>
      <w:r w:rsidR="00602C0A">
        <w:rPr>
          <w:rFonts w:ascii="Lato" w:hAnsi="Lato"/>
          <w:b/>
          <w:bCs/>
        </w:rPr>
        <w:t>Networking Break</w:t>
      </w:r>
    </w:p>
    <w:p w14:paraId="191AF925" w14:textId="77777777" w:rsidR="00602C0A" w:rsidRDefault="00602C0A" w:rsidP="00CB4D3A">
      <w:pPr>
        <w:rPr>
          <w:rFonts w:ascii="Lato" w:hAnsi="Lato"/>
          <w:b/>
          <w:bCs/>
        </w:rPr>
      </w:pPr>
    </w:p>
    <w:p w14:paraId="27F53FFB" w14:textId="68BDAB95" w:rsidR="00E06306" w:rsidRPr="00AD1FC2" w:rsidRDefault="00602C0A" w:rsidP="00CB4D3A">
      <w:pPr>
        <w:rPr>
          <w:rFonts w:ascii="Lato" w:hAnsi="Lato"/>
        </w:rPr>
      </w:pPr>
      <w:r>
        <w:rPr>
          <w:rFonts w:ascii="Lato" w:hAnsi="Lato"/>
          <w:b/>
          <w:bCs/>
        </w:rPr>
        <w:t>10:</w:t>
      </w:r>
      <w:r w:rsidR="00A20461">
        <w:rPr>
          <w:rFonts w:ascii="Lato" w:hAnsi="Lato"/>
          <w:b/>
          <w:bCs/>
        </w:rPr>
        <w:t>45</w:t>
      </w:r>
      <w:r w:rsidR="00A20461">
        <w:rPr>
          <w:rFonts w:ascii="Lato" w:hAnsi="Lato"/>
          <w:b/>
          <w:bCs/>
        </w:rPr>
        <w:tab/>
      </w:r>
      <w:r w:rsidR="008C3998">
        <w:rPr>
          <w:rFonts w:ascii="Lato" w:hAnsi="Lato"/>
          <w:b/>
          <w:bCs/>
        </w:rPr>
        <w:t>Partner Presentations</w:t>
      </w:r>
      <w:r w:rsidR="00940D88" w:rsidRPr="00730F07">
        <w:rPr>
          <w:rFonts w:ascii="Lato" w:hAnsi="Lato"/>
          <w:b/>
          <w:bCs/>
        </w:rPr>
        <w:t xml:space="preserve">: </w:t>
      </w:r>
      <w:r w:rsidR="008C3998">
        <w:rPr>
          <w:rFonts w:ascii="Lato" w:hAnsi="Lato"/>
          <w:b/>
          <w:bCs/>
        </w:rPr>
        <w:t>Regenerative Agriculture</w:t>
      </w:r>
    </w:p>
    <w:p w14:paraId="52E8A170" w14:textId="525FCCF0" w:rsidR="00A20461" w:rsidRDefault="00D77665" w:rsidP="00A20461">
      <w:pPr>
        <w:pStyle w:val="ListParagraph"/>
        <w:numPr>
          <w:ilvl w:val="1"/>
          <w:numId w:val="35"/>
        </w:numPr>
        <w:rPr>
          <w:rFonts w:ascii="Lato" w:hAnsi="Lato"/>
        </w:rPr>
      </w:pPr>
      <w:r>
        <w:rPr>
          <w:rFonts w:ascii="Lato" w:hAnsi="Lato"/>
        </w:rPr>
        <w:t>Alisha</w:t>
      </w:r>
      <w:r w:rsidR="00ED44F2">
        <w:rPr>
          <w:rFonts w:ascii="Lato" w:hAnsi="Lato"/>
        </w:rPr>
        <w:t xml:space="preserve"> Mulkey and </w:t>
      </w:r>
      <w:r>
        <w:rPr>
          <w:rFonts w:ascii="Lato" w:hAnsi="Lato"/>
        </w:rPr>
        <w:t>Nick</w:t>
      </w:r>
      <w:r w:rsidR="00A92F7F">
        <w:rPr>
          <w:rFonts w:ascii="Lato" w:hAnsi="Lato"/>
        </w:rPr>
        <w:t xml:space="preserve"> Miller</w:t>
      </w:r>
      <w:r>
        <w:rPr>
          <w:rFonts w:ascii="Lato" w:hAnsi="Lato"/>
        </w:rPr>
        <w:t>, M</w:t>
      </w:r>
      <w:r w:rsidR="00ED44F2">
        <w:rPr>
          <w:rFonts w:ascii="Lato" w:hAnsi="Lato"/>
        </w:rPr>
        <w:t>aryland Department of Agriculture</w:t>
      </w:r>
    </w:p>
    <w:p w14:paraId="260DFEF7" w14:textId="39A3884E" w:rsidR="00276A94" w:rsidRPr="00276A94" w:rsidRDefault="00276A94" w:rsidP="00276A94">
      <w:pPr>
        <w:pStyle w:val="ListParagraph"/>
        <w:numPr>
          <w:ilvl w:val="1"/>
          <w:numId w:val="35"/>
        </w:numPr>
        <w:rPr>
          <w:rFonts w:ascii="Lato" w:hAnsi="Lato"/>
        </w:rPr>
      </w:pPr>
      <w:r>
        <w:rPr>
          <w:rFonts w:ascii="Lato" w:hAnsi="Lato"/>
        </w:rPr>
        <w:t>Rob Schnabel, Chesapeake Bay Foundation</w:t>
      </w:r>
    </w:p>
    <w:p w14:paraId="4BCD7A61" w14:textId="19C13D2D" w:rsidR="00BC0331" w:rsidRDefault="00BC0331" w:rsidP="00765566">
      <w:pPr>
        <w:pStyle w:val="ListParagraph"/>
        <w:numPr>
          <w:ilvl w:val="1"/>
          <w:numId w:val="35"/>
        </w:numPr>
        <w:rPr>
          <w:rFonts w:ascii="Lato" w:hAnsi="Lato"/>
        </w:rPr>
      </w:pPr>
      <w:r>
        <w:rPr>
          <w:rFonts w:ascii="Lato" w:hAnsi="Lato"/>
        </w:rPr>
        <w:t>Amanda Cather</w:t>
      </w:r>
      <w:r w:rsidR="00ED44F2">
        <w:rPr>
          <w:rFonts w:ascii="Lato" w:hAnsi="Lato"/>
        </w:rPr>
        <w:t xml:space="preserve"> and </w:t>
      </w:r>
      <w:r>
        <w:rPr>
          <w:rFonts w:ascii="Lato" w:hAnsi="Lato"/>
        </w:rPr>
        <w:t>Lisa Garfield</w:t>
      </w:r>
      <w:r w:rsidR="00A95EF4">
        <w:rPr>
          <w:rFonts w:ascii="Lato" w:hAnsi="Lato"/>
        </w:rPr>
        <w:t>, Million Acre Challenge</w:t>
      </w:r>
    </w:p>
    <w:p w14:paraId="4EBD39A4" w14:textId="7358FCB6" w:rsidR="00D77665" w:rsidRDefault="0053459A" w:rsidP="00765566">
      <w:pPr>
        <w:pStyle w:val="ListParagraph"/>
        <w:numPr>
          <w:ilvl w:val="1"/>
          <w:numId w:val="35"/>
        </w:numPr>
        <w:rPr>
          <w:rFonts w:ascii="Lato" w:hAnsi="Lato"/>
        </w:rPr>
      </w:pPr>
      <w:r>
        <w:rPr>
          <w:rFonts w:ascii="Lato" w:hAnsi="Lato"/>
        </w:rPr>
        <w:t>Amanda Grev</w:t>
      </w:r>
      <w:r w:rsidR="00BC0331">
        <w:rPr>
          <w:rFonts w:ascii="Lato" w:hAnsi="Lato"/>
        </w:rPr>
        <w:t xml:space="preserve">, </w:t>
      </w:r>
      <w:r w:rsidR="00494887">
        <w:rPr>
          <w:rFonts w:ascii="Lato" w:hAnsi="Lato"/>
        </w:rPr>
        <w:t xml:space="preserve">UMD </w:t>
      </w:r>
      <w:r w:rsidR="00BC0331">
        <w:rPr>
          <w:rFonts w:ascii="Lato" w:hAnsi="Lato"/>
        </w:rPr>
        <w:t>Extension</w:t>
      </w:r>
    </w:p>
    <w:p w14:paraId="17ED3AE0" w14:textId="77777777" w:rsidR="00D90F66" w:rsidRDefault="00D90F66" w:rsidP="00D90F66">
      <w:pPr>
        <w:rPr>
          <w:rFonts w:ascii="Lato" w:hAnsi="Lato"/>
        </w:rPr>
      </w:pPr>
    </w:p>
    <w:p w14:paraId="4980BC65" w14:textId="728BF597" w:rsidR="00D90F66" w:rsidRPr="00DD7AE0" w:rsidRDefault="00D90F66" w:rsidP="00D90F66">
      <w:pPr>
        <w:rPr>
          <w:rFonts w:ascii="Lato" w:hAnsi="Lato"/>
          <w:i/>
          <w:iCs/>
        </w:rPr>
      </w:pPr>
      <w:r w:rsidRPr="00B5611C">
        <w:rPr>
          <w:rFonts w:ascii="Lato" w:hAnsi="Lato"/>
          <w:b/>
          <w:bCs/>
        </w:rPr>
        <w:t>11:45</w:t>
      </w:r>
      <w:r w:rsidRPr="00B5611C">
        <w:rPr>
          <w:rFonts w:ascii="Lato" w:hAnsi="Lato"/>
          <w:b/>
          <w:bCs/>
        </w:rPr>
        <w:tab/>
        <w:t>Lunch Break</w:t>
      </w:r>
    </w:p>
    <w:p w14:paraId="24C8D4C6" w14:textId="77777777" w:rsidR="00D90F66" w:rsidRDefault="00D90F66" w:rsidP="00D90F66">
      <w:pPr>
        <w:rPr>
          <w:rFonts w:ascii="Lato" w:hAnsi="Lato"/>
        </w:rPr>
      </w:pPr>
    </w:p>
    <w:p w14:paraId="18F23A3F" w14:textId="4E59988D" w:rsidR="00D90F66" w:rsidRPr="00C40AF0" w:rsidRDefault="00C9636C" w:rsidP="00D90F66">
      <w:pPr>
        <w:rPr>
          <w:rFonts w:ascii="Lato" w:hAnsi="Lato"/>
          <w:b/>
          <w:bCs/>
        </w:rPr>
      </w:pPr>
      <w:r w:rsidRPr="00C40AF0">
        <w:rPr>
          <w:rFonts w:ascii="Lato" w:hAnsi="Lato"/>
          <w:b/>
          <w:bCs/>
        </w:rPr>
        <w:t>12:30</w:t>
      </w:r>
      <w:r w:rsidRPr="00C40AF0">
        <w:rPr>
          <w:rFonts w:ascii="Lato" w:hAnsi="Lato"/>
          <w:b/>
          <w:bCs/>
        </w:rPr>
        <w:tab/>
        <w:t>Partner Presentation</w:t>
      </w:r>
      <w:r w:rsidR="00C40AF0" w:rsidRPr="00C40AF0">
        <w:rPr>
          <w:rFonts w:ascii="Lato" w:hAnsi="Lato"/>
          <w:b/>
          <w:bCs/>
        </w:rPr>
        <w:t>s</w:t>
      </w:r>
      <w:r w:rsidRPr="00C40AF0">
        <w:rPr>
          <w:rFonts w:ascii="Lato" w:hAnsi="Lato"/>
          <w:b/>
          <w:bCs/>
        </w:rPr>
        <w:t xml:space="preserve"> Continued</w:t>
      </w:r>
    </w:p>
    <w:p w14:paraId="1D8FE1ED" w14:textId="471F3296" w:rsidR="0009244A" w:rsidRPr="00730F07" w:rsidRDefault="0009244A" w:rsidP="0009244A">
      <w:pPr>
        <w:rPr>
          <w:rFonts w:ascii="Lato" w:hAnsi="Lato"/>
          <w:color w:val="1F497D" w:themeColor="text2"/>
        </w:rPr>
      </w:pPr>
    </w:p>
    <w:p w14:paraId="279EBB3A" w14:textId="09301BDD" w:rsidR="00D76688" w:rsidRDefault="00C40AF0" w:rsidP="00D76688">
      <w:pPr>
        <w:rPr>
          <w:rFonts w:ascii="Lato" w:hAnsi="Lato"/>
          <w:b/>
        </w:rPr>
      </w:pPr>
      <w:r>
        <w:rPr>
          <w:rFonts w:ascii="Lato" w:hAnsi="Lato"/>
          <w:b/>
        </w:rPr>
        <w:t>1:30</w:t>
      </w:r>
      <w:r w:rsidR="00D0081F">
        <w:rPr>
          <w:rFonts w:ascii="Lato" w:hAnsi="Lato"/>
          <w:b/>
        </w:rPr>
        <w:tab/>
      </w:r>
      <w:r>
        <w:rPr>
          <w:rFonts w:ascii="Lato" w:hAnsi="Lato"/>
          <w:b/>
        </w:rPr>
        <w:t>Wrap-up</w:t>
      </w:r>
    </w:p>
    <w:p w14:paraId="0B120A96" w14:textId="2C5ADD33" w:rsidR="001A1D43" w:rsidRPr="00E22ED9" w:rsidRDefault="001A1D43" w:rsidP="00D76688">
      <w:pPr>
        <w:rPr>
          <w:rFonts w:ascii="Lato" w:hAnsi="Lato"/>
          <w:bCs/>
        </w:rPr>
      </w:pPr>
      <w:r>
        <w:rPr>
          <w:rFonts w:ascii="Lato" w:hAnsi="Lato"/>
          <w:b/>
        </w:rPr>
        <w:tab/>
      </w:r>
      <w:r w:rsidRPr="00E22ED9">
        <w:rPr>
          <w:rFonts w:ascii="Lato" w:hAnsi="Lato"/>
          <w:bCs/>
        </w:rPr>
        <w:t>Next Steps:</w:t>
      </w:r>
      <w:r w:rsidR="002A7887" w:rsidRPr="00E22ED9">
        <w:rPr>
          <w:rFonts w:ascii="Lato" w:hAnsi="Lato"/>
          <w:bCs/>
        </w:rPr>
        <w:t xml:space="preserve"> </w:t>
      </w:r>
      <w:r w:rsidRPr="00E22ED9">
        <w:rPr>
          <w:rFonts w:ascii="Lato" w:hAnsi="Lato"/>
          <w:bCs/>
        </w:rPr>
        <w:t>Future State Tech Meetings</w:t>
      </w:r>
    </w:p>
    <w:p w14:paraId="68FA5E4B" w14:textId="77777777" w:rsidR="00E22ED9" w:rsidRDefault="00E22ED9" w:rsidP="00D76688">
      <w:pPr>
        <w:rPr>
          <w:rFonts w:ascii="Lato" w:hAnsi="Lato"/>
          <w:b/>
        </w:rPr>
      </w:pPr>
    </w:p>
    <w:p w14:paraId="5D33858E" w14:textId="2EE2E8DB" w:rsidR="001A1D43" w:rsidRDefault="001A1D43" w:rsidP="00D76688">
      <w:pPr>
        <w:rPr>
          <w:rFonts w:ascii="Lato" w:hAnsi="Lato"/>
          <w:b/>
        </w:rPr>
      </w:pPr>
      <w:r>
        <w:rPr>
          <w:rFonts w:ascii="Lato" w:hAnsi="Lato"/>
          <w:b/>
        </w:rPr>
        <w:t>2:</w:t>
      </w:r>
      <w:r w:rsidR="002A7887">
        <w:rPr>
          <w:rFonts w:ascii="Lato" w:hAnsi="Lato"/>
          <w:b/>
        </w:rPr>
        <w:t>30</w:t>
      </w:r>
      <w:r w:rsidR="002A7887">
        <w:rPr>
          <w:rFonts w:ascii="Lato" w:hAnsi="Lato"/>
          <w:b/>
        </w:rPr>
        <w:tab/>
        <w:t>Adjourn</w:t>
      </w:r>
    </w:p>
    <w:p w14:paraId="75B9C402" w14:textId="23810540" w:rsidR="001A1D43" w:rsidRPr="00730F07" w:rsidRDefault="001A1D43" w:rsidP="00D76688">
      <w:pPr>
        <w:rPr>
          <w:rFonts w:ascii="Lato" w:hAnsi="Lato"/>
          <w:b/>
        </w:rPr>
      </w:pPr>
      <w:r>
        <w:rPr>
          <w:rFonts w:ascii="Lato" w:hAnsi="Lato"/>
          <w:b/>
        </w:rPr>
        <w:tab/>
      </w:r>
    </w:p>
    <w:p w14:paraId="332C8ECF" w14:textId="14D8EAC3" w:rsidR="005A7D52" w:rsidRPr="00730F07" w:rsidRDefault="005A7D52" w:rsidP="00D76688">
      <w:pPr>
        <w:rPr>
          <w:rFonts w:ascii="Lato" w:hAnsi="Lato"/>
        </w:rPr>
      </w:pPr>
    </w:p>
    <w:sectPr w:rsidR="005A7D52" w:rsidRPr="00730F07">
      <w:headerReference w:type="default" r:id="rId11"/>
      <w:footerReference w:type="default" r:id="rId12"/>
      <w:pgSz w:w="12240" w:h="15840"/>
      <w:pgMar w:top="1440" w:right="1440" w:bottom="1440" w:left="1440" w:header="547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3C480" w14:textId="77777777" w:rsidR="00D75915" w:rsidRDefault="00D75915">
      <w:r>
        <w:separator/>
      </w:r>
    </w:p>
  </w:endnote>
  <w:endnote w:type="continuationSeparator" w:id="0">
    <w:p w14:paraId="4862EEAA" w14:textId="77777777" w:rsidR="00D75915" w:rsidRDefault="00D7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Light">
    <w:panose1 w:val="020F0302020204030203"/>
    <w:charset w:val="00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449A" w14:textId="77777777" w:rsidR="00AF4F54" w:rsidRDefault="00AF4F54">
    <w:pPr>
      <w:pStyle w:val="Footer"/>
      <w:jc w:val="center"/>
      <w:rPr>
        <w:rFonts w:ascii="Arial" w:hAnsi="Arial"/>
        <w:sz w:val="16"/>
      </w:rPr>
    </w:pPr>
  </w:p>
  <w:p w14:paraId="459F9E7D" w14:textId="77777777" w:rsidR="00490E24" w:rsidRDefault="00490E24" w:rsidP="00490E24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Natural Resources Conservation Service</w:t>
    </w:r>
  </w:p>
  <w:p w14:paraId="03BA3E90" w14:textId="77777777" w:rsidR="004D371D" w:rsidRDefault="004D371D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An Equal Opportunity </w:t>
    </w:r>
    <w:r w:rsidR="003D33E8">
      <w:rPr>
        <w:rFonts w:ascii="Arial" w:hAnsi="Arial"/>
        <w:sz w:val="14"/>
      </w:rPr>
      <w:t xml:space="preserve">Provider, </w:t>
    </w:r>
    <w:r>
      <w:rPr>
        <w:rFonts w:ascii="Arial" w:hAnsi="Arial"/>
        <w:sz w:val="14"/>
      </w:rPr>
      <w:t>Employer</w:t>
    </w:r>
    <w:r w:rsidR="003D33E8">
      <w:rPr>
        <w:rFonts w:ascii="Arial" w:hAnsi="Arial"/>
        <w:sz w:val="14"/>
      </w:rPr>
      <w:t>, and Lender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806E2" w14:textId="77777777" w:rsidR="00D75915" w:rsidRDefault="00D75915">
      <w:r>
        <w:separator/>
      </w:r>
    </w:p>
  </w:footnote>
  <w:footnote w:type="continuationSeparator" w:id="0">
    <w:p w14:paraId="5412DCCE" w14:textId="77777777" w:rsidR="00D75915" w:rsidRDefault="00D75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2E3EA" w14:textId="77777777" w:rsidR="004D371D" w:rsidRDefault="00B96C4A" w:rsidP="00737103">
    <w:pPr>
      <w:pStyle w:val="Header"/>
      <w:rPr>
        <w:rFonts w:ascii="Arial" w:hAnsi="Arial"/>
        <w:b/>
        <w:sz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F920EBE" wp14:editId="714C45CB">
          <wp:simplePos x="0" y="0"/>
          <wp:positionH relativeFrom="column">
            <wp:posOffset>0</wp:posOffset>
          </wp:positionH>
          <wp:positionV relativeFrom="paragraph">
            <wp:posOffset>26670</wp:posOffset>
          </wp:positionV>
          <wp:extent cx="2819400" cy="426085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8E52A3" w14:textId="77777777" w:rsidR="004D371D" w:rsidRDefault="004D371D">
    <w:pPr>
      <w:pStyle w:val="Header"/>
      <w:jc w:val="center"/>
      <w:rPr>
        <w:rFonts w:ascii="Arial" w:hAnsi="Arial"/>
        <w:sz w:val="16"/>
      </w:rPr>
    </w:pPr>
  </w:p>
  <w:p w14:paraId="01050DC3" w14:textId="77777777" w:rsidR="00AD1BEB" w:rsidRDefault="00AD1BEB">
    <w:pPr>
      <w:pStyle w:val="Header"/>
      <w:jc w:val="center"/>
      <w:rPr>
        <w:rFonts w:ascii="Arial" w:hAnsi="Arial"/>
        <w:sz w:val="16"/>
      </w:rPr>
    </w:pPr>
  </w:p>
  <w:p w14:paraId="39ED9D73" w14:textId="77777777" w:rsidR="00AD1BEB" w:rsidRDefault="00AD1BEB">
    <w:pPr>
      <w:pStyle w:val="Header"/>
      <w:jc w:val="center"/>
      <w:rPr>
        <w:rFonts w:ascii="Arial" w:hAnsi="Arial"/>
        <w:sz w:val="16"/>
      </w:rPr>
    </w:pPr>
  </w:p>
  <w:p w14:paraId="6BBE13AD" w14:textId="77777777" w:rsidR="00AD1BEB" w:rsidRDefault="00AD1BEB" w:rsidP="00AD1BEB">
    <w:pPr>
      <w:pStyle w:val="Header"/>
      <w:pBdr>
        <w:top w:val="single" w:sz="4" w:space="1" w:color="auto"/>
      </w:pBdr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E628C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314AB"/>
    <w:multiLevelType w:val="hybridMultilevel"/>
    <w:tmpl w:val="4066F474"/>
    <w:lvl w:ilvl="0" w:tplc="A3322E42">
      <w:numFmt w:val="bullet"/>
      <w:lvlText w:val=""/>
      <w:lvlJc w:val="left"/>
      <w:pPr>
        <w:ind w:left="180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E270E3"/>
    <w:multiLevelType w:val="hybridMultilevel"/>
    <w:tmpl w:val="1F1E3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5D5DAC"/>
    <w:multiLevelType w:val="hybridMultilevel"/>
    <w:tmpl w:val="7174CCCC"/>
    <w:lvl w:ilvl="0" w:tplc="3C504A1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D66A8"/>
    <w:multiLevelType w:val="hybridMultilevel"/>
    <w:tmpl w:val="3A22929A"/>
    <w:lvl w:ilvl="0" w:tplc="3C504A1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E3C15"/>
    <w:multiLevelType w:val="hybridMultilevel"/>
    <w:tmpl w:val="59A43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BD22FF"/>
    <w:multiLevelType w:val="hybridMultilevel"/>
    <w:tmpl w:val="B8425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C285E"/>
    <w:multiLevelType w:val="hybridMultilevel"/>
    <w:tmpl w:val="57A84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553C6"/>
    <w:multiLevelType w:val="hybridMultilevel"/>
    <w:tmpl w:val="1AC2F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10576"/>
    <w:multiLevelType w:val="hybridMultilevel"/>
    <w:tmpl w:val="8CD8D1EE"/>
    <w:lvl w:ilvl="0" w:tplc="43CA0E66">
      <w:start w:val="1"/>
      <w:numFmt w:val="bullet"/>
      <w:lvlText w:val="-"/>
      <w:lvlJc w:val="left"/>
      <w:pPr>
        <w:ind w:left="1080" w:hanging="360"/>
      </w:pPr>
      <w:rPr>
        <w:rFonts w:ascii="Lato Light" w:hAnsi="Lato Light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DB2C0C"/>
    <w:multiLevelType w:val="hybridMultilevel"/>
    <w:tmpl w:val="1DC0AA0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1" w15:restartNumberingAfterBreak="0">
    <w:nsid w:val="30317F42"/>
    <w:multiLevelType w:val="hybridMultilevel"/>
    <w:tmpl w:val="B136D1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53139A"/>
    <w:multiLevelType w:val="hybridMultilevel"/>
    <w:tmpl w:val="7A105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F15E4"/>
    <w:multiLevelType w:val="multilevel"/>
    <w:tmpl w:val="5776B37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Lato Light" w:hAnsi="Lato Light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D05491"/>
    <w:multiLevelType w:val="multilevel"/>
    <w:tmpl w:val="06089DD8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C5323D"/>
    <w:multiLevelType w:val="multilevel"/>
    <w:tmpl w:val="CCFA49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654BF1"/>
    <w:multiLevelType w:val="hybridMultilevel"/>
    <w:tmpl w:val="27927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34119"/>
    <w:multiLevelType w:val="hybridMultilevel"/>
    <w:tmpl w:val="4238E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322D2"/>
    <w:multiLevelType w:val="hybridMultilevel"/>
    <w:tmpl w:val="F0662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6C15E0"/>
    <w:multiLevelType w:val="hybridMultilevel"/>
    <w:tmpl w:val="D28E2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46E7"/>
    <w:multiLevelType w:val="hybridMultilevel"/>
    <w:tmpl w:val="C916D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E6304"/>
    <w:multiLevelType w:val="hybridMultilevel"/>
    <w:tmpl w:val="4B36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370C6"/>
    <w:multiLevelType w:val="hybridMultilevel"/>
    <w:tmpl w:val="9C087B06"/>
    <w:lvl w:ilvl="0" w:tplc="A3322E42"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07A88"/>
    <w:multiLevelType w:val="hybridMultilevel"/>
    <w:tmpl w:val="FE604602"/>
    <w:lvl w:ilvl="0" w:tplc="43CA0E66">
      <w:start w:val="1"/>
      <w:numFmt w:val="bullet"/>
      <w:lvlText w:val="-"/>
      <w:lvlJc w:val="left"/>
      <w:pPr>
        <w:ind w:left="1080" w:hanging="360"/>
      </w:pPr>
      <w:rPr>
        <w:rFonts w:ascii="Lato Light" w:hAnsi="Lato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533618"/>
    <w:multiLevelType w:val="hybridMultilevel"/>
    <w:tmpl w:val="C99E2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CA3582"/>
    <w:multiLevelType w:val="hybridMultilevel"/>
    <w:tmpl w:val="0BDAF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E0B13"/>
    <w:multiLevelType w:val="hybridMultilevel"/>
    <w:tmpl w:val="26D6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50B09"/>
    <w:multiLevelType w:val="hybridMultilevel"/>
    <w:tmpl w:val="143C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F3F35"/>
    <w:multiLevelType w:val="hybridMultilevel"/>
    <w:tmpl w:val="D3B0C2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A0E66">
      <w:start w:val="1"/>
      <w:numFmt w:val="bullet"/>
      <w:lvlText w:val="-"/>
      <w:lvlJc w:val="left"/>
      <w:pPr>
        <w:ind w:left="1080" w:hanging="360"/>
      </w:pPr>
      <w:rPr>
        <w:rFonts w:ascii="Lato Light" w:hAnsi="Lato Ligh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32F69"/>
    <w:multiLevelType w:val="hybridMultilevel"/>
    <w:tmpl w:val="DC1A8AA6"/>
    <w:lvl w:ilvl="0" w:tplc="43CA0E66">
      <w:start w:val="1"/>
      <w:numFmt w:val="bullet"/>
      <w:lvlText w:val="-"/>
      <w:lvlJc w:val="left"/>
      <w:pPr>
        <w:ind w:left="1080" w:hanging="360"/>
      </w:pPr>
      <w:rPr>
        <w:rFonts w:ascii="Lato Light" w:hAnsi="Lato Light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995268"/>
    <w:multiLevelType w:val="hybridMultilevel"/>
    <w:tmpl w:val="5DD4F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97CE6"/>
    <w:multiLevelType w:val="hybridMultilevel"/>
    <w:tmpl w:val="8C74E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455DA"/>
    <w:multiLevelType w:val="hybridMultilevel"/>
    <w:tmpl w:val="C7F8F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570955">
    <w:abstractNumId w:val="0"/>
  </w:num>
  <w:num w:numId="2" w16cid:durableId="2048867607">
    <w:abstractNumId w:val="1"/>
  </w:num>
  <w:num w:numId="3" w16cid:durableId="1704015142">
    <w:abstractNumId w:val="5"/>
  </w:num>
  <w:num w:numId="4" w16cid:durableId="1586646537">
    <w:abstractNumId w:val="22"/>
  </w:num>
  <w:num w:numId="5" w16cid:durableId="845554485">
    <w:abstractNumId w:val="1"/>
  </w:num>
  <w:num w:numId="6" w16cid:durableId="2047025703">
    <w:abstractNumId w:val="22"/>
  </w:num>
  <w:num w:numId="7" w16cid:durableId="507408181">
    <w:abstractNumId w:val="16"/>
  </w:num>
  <w:num w:numId="8" w16cid:durableId="777261001">
    <w:abstractNumId w:val="2"/>
  </w:num>
  <w:num w:numId="9" w16cid:durableId="660815198">
    <w:abstractNumId w:val="10"/>
  </w:num>
  <w:num w:numId="10" w16cid:durableId="33115702">
    <w:abstractNumId w:val="11"/>
  </w:num>
  <w:num w:numId="11" w16cid:durableId="1216115825">
    <w:abstractNumId w:val="24"/>
  </w:num>
  <w:num w:numId="12" w16cid:durableId="2082868140">
    <w:abstractNumId w:val="19"/>
  </w:num>
  <w:num w:numId="13" w16cid:durableId="1038312442">
    <w:abstractNumId w:val="27"/>
  </w:num>
  <w:num w:numId="14" w16cid:durableId="1293365506">
    <w:abstractNumId w:val="20"/>
  </w:num>
  <w:num w:numId="15" w16cid:durableId="1430274931">
    <w:abstractNumId w:val="7"/>
  </w:num>
  <w:num w:numId="16" w16cid:durableId="1026255335">
    <w:abstractNumId w:val="21"/>
  </w:num>
  <w:num w:numId="17" w16cid:durableId="1635333255">
    <w:abstractNumId w:val="12"/>
  </w:num>
  <w:num w:numId="18" w16cid:durableId="1690449006">
    <w:abstractNumId w:val="17"/>
  </w:num>
  <w:num w:numId="19" w16cid:durableId="1204371666">
    <w:abstractNumId w:val="32"/>
  </w:num>
  <w:num w:numId="20" w16cid:durableId="1878429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8460728">
    <w:abstractNumId w:val="30"/>
  </w:num>
  <w:num w:numId="22" w16cid:durableId="929508149">
    <w:abstractNumId w:val="26"/>
  </w:num>
  <w:num w:numId="23" w16cid:durableId="756366076">
    <w:abstractNumId w:val="6"/>
  </w:num>
  <w:num w:numId="24" w16cid:durableId="304504405">
    <w:abstractNumId w:val="8"/>
  </w:num>
  <w:num w:numId="25" w16cid:durableId="2007241787">
    <w:abstractNumId w:val="25"/>
  </w:num>
  <w:num w:numId="26" w16cid:durableId="2141997907">
    <w:abstractNumId w:val="31"/>
  </w:num>
  <w:num w:numId="27" w16cid:durableId="1300693253">
    <w:abstractNumId w:val="18"/>
  </w:num>
  <w:num w:numId="28" w16cid:durableId="1123689468">
    <w:abstractNumId w:val="15"/>
  </w:num>
  <w:num w:numId="29" w16cid:durableId="92635131">
    <w:abstractNumId w:val="14"/>
  </w:num>
  <w:num w:numId="30" w16cid:durableId="1205679495">
    <w:abstractNumId w:val="3"/>
  </w:num>
  <w:num w:numId="31" w16cid:durableId="2122724359">
    <w:abstractNumId w:val="4"/>
  </w:num>
  <w:num w:numId="32" w16cid:durableId="414285181">
    <w:abstractNumId w:val="29"/>
  </w:num>
  <w:num w:numId="33" w16cid:durableId="534730308">
    <w:abstractNumId w:val="9"/>
  </w:num>
  <w:num w:numId="34" w16cid:durableId="166796513">
    <w:abstractNumId w:val="13"/>
  </w:num>
  <w:num w:numId="35" w16cid:durableId="215700624">
    <w:abstractNumId w:val="28"/>
  </w:num>
  <w:num w:numId="36" w16cid:durableId="11309723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022"/>
    <w:rsid w:val="00001FB1"/>
    <w:rsid w:val="00003FE9"/>
    <w:rsid w:val="0001157B"/>
    <w:rsid w:val="00012C40"/>
    <w:rsid w:val="0001369A"/>
    <w:rsid w:val="000139DF"/>
    <w:rsid w:val="0001602C"/>
    <w:rsid w:val="00022F55"/>
    <w:rsid w:val="000322BB"/>
    <w:rsid w:val="00033D67"/>
    <w:rsid w:val="00060BE4"/>
    <w:rsid w:val="000616A8"/>
    <w:rsid w:val="00065C93"/>
    <w:rsid w:val="0007051E"/>
    <w:rsid w:val="00071850"/>
    <w:rsid w:val="00074C8C"/>
    <w:rsid w:val="00076C8F"/>
    <w:rsid w:val="0008517C"/>
    <w:rsid w:val="0009244A"/>
    <w:rsid w:val="00094F35"/>
    <w:rsid w:val="000A16C9"/>
    <w:rsid w:val="000A4022"/>
    <w:rsid w:val="000B707A"/>
    <w:rsid w:val="000C6191"/>
    <w:rsid w:val="000C622D"/>
    <w:rsid w:val="000D5438"/>
    <w:rsid w:val="000F2B3E"/>
    <w:rsid w:val="00103624"/>
    <w:rsid w:val="00104185"/>
    <w:rsid w:val="001163D3"/>
    <w:rsid w:val="0014138A"/>
    <w:rsid w:val="00152740"/>
    <w:rsid w:val="001617E5"/>
    <w:rsid w:val="001643C7"/>
    <w:rsid w:val="00172B5D"/>
    <w:rsid w:val="00173D71"/>
    <w:rsid w:val="001800C2"/>
    <w:rsid w:val="0018269A"/>
    <w:rsid w:val="00197CCF"/>
    <w:rsid w:val="001A1D43"/>
    <w:rsid w:val="001A451B"/>
    <w:rsid w:val="001A7398"/>
    <w:rsid w:val="001C569F"/>
    <w:rsid w:val="001D0B7C"/>
    <w:rsid w:val="001D3218"/>
    <w:rsid w:val="001D75BC"/>
    <w:rsid w:val="001D7FC0"/>
    <w:rsid w:val="001E6F26"/>
    <w:rsid w:val="001E7ADF"/>
    <w:rsid w:val="001F4F73"/>
    <w:rsid w:val="0020079F"/>
    <w:rsid w:val="00207046"/>
    <w:rsid w:val="002257C9"/>
    <w:rsid w:val="002324C1"/>
    <w:rsid w:val="002369BF"/>
    <w:rsid w:val="00240532"/>
    <w:rsid w:val="00242AC2"/>
    <w:rsid w:val="002461B9"/>
    <w:rsid w:val="002603D2"/>
    <w:rsid w:val="00261C17"/>
    <w:rsid w:val="00276A94"/>
    <w:rsid w:val="0029173C"/>
    <w:rsid w:val="00293503"/>
    <w:rsid w:val="002A3583"/>
    <w:rsid w:val="002A4842"/>
    <w:rsid w:val="002A7887"/>
    <w:rsid w:val="002B209B"/>
    <w:rsid w:val="002D39F0"/>
    <w:rsid w:val="002E4A97"/>
    <w:rsid w:val="002E4D76"/>
    <w:rsid w:val="002E556C"/>
    <w:rsid w:val="002E5786"/>
    <w:rsid w:val="002E68E5"/>
    <w:rsid w:val="00301314"/>
    <w:rsid w:val="00304284"/>
    <w:rsid w:val="003238A1"/>
    <w:rsid w:val="00331C61"/>
    <w:rsid w:val="00336C8A"/>
    <w:rsid w:val="00343FE3"/>
    <w:rsid w:val="00353299"/>
    <w:rsid w:val="003544CB"/>
    <w:rsid w:val="00366622"/>
    <w:rsid w:val="00390408"/>
    <w:rsid w:val="00396198"/>
    <w:rsid w:val="003A04D1"/>
    <w:rsid w:val="003B4CCA"/>
    <w:rsid w:val="003C5E61"/>
    <w:rsid w:val="003C70F3"/>
    <w:rsid w:val="003D0160"/>
    <w:rsid w:val="003D0DCF"/>
    <w:rsid w:val="003D33E8"/>
    <w:rsid w:val="003E31E5"/>
    <w:rsid w:val="003E502C"/>
    <w:rsid w:val="003E6FFF"/>
    <w:rsid w:val="003F27D1"/>
    <w:rsid w:val="003F701C"/>
    <w:rsid w:val="00410ADB"/>
    <w:rsid w:val="004155C4"/>
    <w:rsid w:val="004159FD"/>
    <w:rsid w:val="00425E4A"/>
    <w:rsid w:val="00427359"/>
    <w:rsid w:val="00427863"/>
    <w:rsid w:val="00450143"/>
    <w:rsid w:val="00453239"/>
    <w:rsid w:val="00453684"/>
    <w:rsid w:val="00454A2C"/>
    <w:rsid w:val="00457FA5"/>
    <w:rsid w:val="00470FD1"/>
    <w:rsid w:val="0047200A"/>
    <w:rsid w:val="004742FD"/>
    <w:rsid w:val="004764FC"/>
    <w:rsid w:val="004779B9"/>
    <w:rsid w:val="00480A8D"/>
    <w:rsid w:val="00486CCD"/>
    <w:rsid w:val="00487C48"/>
    <w:rsid w:val="00490E24"/>
    <w:rsid w:val="00492A53"/>
    <w:rsid w:val="00494887"/>
    <w:rsid w:val="004948B0"/>
    <w:rsid w:val="00496833"/>
    <w:rsid w:val="00497CE8"/>
    <w:rsid w:val="004A68D7"/>
    <w:rsid w:val="004A7C73"/>
    <w:rsid w:val="004A7D1C"/>
    <w:rsid w:val="004C01CD"/>
    <w:rsid w:val="004D0AF7"/>
    <w:rsid w:val="004D26A9"/>
    <w:rsid w:val="004D371D"/>
    <w:rsid w:val="004E34C3"/>
    <w:rsid w:val="004E375B"/>
    <w:rsid w:val="004F0D51"/>
    <w:rsid w:val="004F39B3"/>
    <w:rsid w:val="00503F83"/>
    <w:rsid w:val="00507590"/>
    <w:rsid w:val="0053459A"/>
    <w:rsid w:val="00536AEB"/>
    <w:rsid w:val="0054131D"/>
    <w:rsid w:val="005459C8"/>
    <w:rsid w:val="0055123B"/>
    <w:rsid w:val="00554FD1"/>
    <w:rsid w:val="005559AC"/>
    <w:rsid w:val="00560455"/>
    <w:rsid w:val="005720D3"/>
    <w:rsid w:val="00594AA2"/>
    <w:rsid w:val="005A47FE"/>
    <w:rsid w:val="005A66A2"/>
    <w:rsid w:val="005A7D52"/>
    <w:rsid w:val="005C111A"/>
    <w:rsid w:val="005C4588"/>
    <w:rsid w:val="005D0C51"/>
    <w:rsid w:val="005F14BF"/>
    <w:rsid w:val="005F6D2D"/>
    <w:rsid w:val="006012E0"/>
    <w:rsid w:val="00602C0A"/>
    <w:rsid w:val="006041C0"/>
    <w:rsid w:val="00610FD4"/>
    <w:rsid w:val="0061136D"/>
    <w:rsid w:val="00615C98"/>
    <w:rsid w:val="00617D8C"/>
    <w:rsid w:val="00622336"/>
    <w:rsid w:val="00624AEA"/>
    <w:rsid w:val="00636E36"/>
    <w:rsid w:val="00642862"/>
    <w:rsid w:val="00644F9F"/>
    <w:rsid w:val="00647DE2"/>
    <w:rsid w:val="006511DC"/>
    <w:rsid w:val="00656B2F"/>
    <w:rsid w:val="00666DDD"/>
    <w:rsid w:val="006968C7"/>
    <w:rsid w:val="006B5B1E"/>
    <w:rsid w:val="006B7956"/>
    <w:rsid w:val="006C1ACA"/>
    <w:rsid w:val="006C3F01"/>
    <w:rsid w:val="006D10B9"/>
    <w:rsid w:val="006F27C9"/>
    <w:rsid w:val="006F36F6"/>
    <w:rsid w:val="006F445E"/>
    <w:rsid w:val="00700293"/>
    <w:rsid w:val="007217B6"/>
    <w:rsid w:val="00721E14"/>
    <w:rsid w:val="00721F22"/>
    <w:rsid w:val="00723A86"/>
    <w:rsid w:val="00725041"/>
    <w:rsid w:val="007302D7"/>
    <w:rsid w:val="00730F07"/>
    <w:rsid w:val="007361D0"/>
    <w:rsid w:val="00737103"/>
    <w:rsid w:val="007439B5"/>
    <w:rsid w:val="00753AB9"/>
    <w:rsid w:val="0076319C"/>
    <w:rsid w:val="00765566"/>
    <w:rsid w:val="00765C5D"/>
    <w:rsid w:val="007661C2"/>
    <w:rsid w:val="00772F42"/>
    <w:rsid w:val="00785245"/>
    <w:rsid w:val="007874CF"/>
    <w:rsid w:val="00791B43"/>
    <w:rsid w:val="007A43AC"/>
    <w:rsid w:val="007B412C"/>
    <w:rsid w:val="007C4829"/>
    <w:rsid w:val="007D169A"/>
    <w:rsid w:val="007F6EE9"/>
    <w:rsid w:val="00823A28"/>
    <w:rsid w:val="008258C2"/>
    <w:rsid w:val="00826BDC"/>
    <w:rsid w:val="00827865"/>
    <w:rsid w:val="00837116"/>
    <w:rsid w:val="008472B1"/>
    <w:rsid w:val="008570A8"/>
    <w:rsid w:val="00866BCE"/>
    <w:rsid w:val="00875F66"/>
    <w:rsid w:val="008924F7"/>
    <w:rsid w:val="0089495B"/>
    <w:rsid w:val="008A2CD1"/>
    <w:rsid w:val="008B0893"/>
    <w:rsid w:val="008B3A07"/>
    <w:rsid w:val="008B6849"/>
    <w:rsid w:val="008C3998"/>
    <w:rsid w:val="008C4727"/>
    <w:rsid w:val="008C5AAF"/>
    <w:rsid w:val="008D48A6"/>
    <w:rsid w:val="008F5912"/>
    <w:rsid w:val="008F68B4"/>
    <w:rsid w:val="008F7C4B"/>
    <w:rsid w:val="00905488"/>
    <w:rsid w:val="0090747A"/>
    <w:rsid w:val="00911ED7"/>
    <w:rsid w:val="0092050F"/>
    <w:rsid w:val="0092379B"/>
    <w:rsid w:val="009240CD"/>
    <w:rsid w:val="00940D88"/>
    <w:rsid w:val="00974CF8"/>
    <w:rsid w:val="00977C93"/>
    <w:rsid w:val="009837D1"/>
    <w:rsid w:val="009847D7"/>
    <w:rsid w:val="009C093F"/>
    <w:rsid w:val="009F0302"/>
    <w:rsid w:val="00A0171F"/>
    <w:rsid w:val="00A028D0"/>
    <w:rsid w:val="00A02C02"/>
    <w:rsid w:val="00A13927"/>
    <w:rsid w:val="00A1418D"/>
    <w:rsid w:val="00A15117"/>
    <w:rsid w:val="00A1575B"/>
    <w:rsid w:val="00A20461"/>
    <w:rsid w:val="00A32844"/>
    <w:rsid w:val="00A40FC6"/>
    <w:rsid w:val="00A41EFD"/>
    <w:rsid w:val="00A42015"/>
    <w:rsid w:val="00A52BE6"/>
    <w:rsid w:val="00A61661"/>
    <w:rsid w:val="00A63B07"/>
    <w:rsid w:val="00A64C2C"/>
    <w:rsid w:val="00A83F25"/>
    <w:rsid w:val="00A91974"/>
    <w:rsid w:val="00A92F7F"/>
    <w:rsid w:val="00A95EF4"/>
    <w:rsid w:val="00AB1B3B"/>
    <w:rsid w:val="00AB26A6"/>
    <w:rsid w:val="00AC2364"/>
    <w:rsid w:val="00AD1BEB"/>
    <w:rsid w:val="00AD1FC2"/>
    <w:rsid w:val="00AF49A3"/>
    <w:rsid w:val="00AF4F54"/>
    <w:rsid w:val="00B05F35"/>
    <w:rsid w:val="00B13F85"/>
    <w:rsid w:val="00B2746B"/>
    <w:rsid w:val="00B27665"/>
    <w:rsid w:val="00B27DB7"/>
    <w:rsid w:val="00B40BB2"/>
    <w:rsid w:val="00B42DF1"/>
    <w:rsid w:val="00B5611C"/>
    <w:rsid w:val="00B60419"/>
    <w:rsid w:val="00B62C02"/>
    <w:rsid w:val="00B631F3"/>
    <w:rsid w:val="00B72969"/>
    <w:rsid w:val="00B85E37"/>
    <w:rsid w:val="00B96C4A"/>
    <w:rsid w:val="00BA1306"/>
    <w:rsid w:val="00BA223B"/>
    <w:rsid w:val="00BB32DF"/>
    <w:rsid w:val="00BB7558"/>
    <w:rsid w:val="00BC0331"/>
    <w:rsid w:val="00BE0D4E"/>
    <w:rsid w:val="00BE26D4"/>
    <w:rsid w:val="00BF2697"/>
    <w:rsid w:val="00BF768F"/>
    <w:rsid w:val="00C00119"/>
    <w:rsid w:val="00C04D57"/>
    <w:rsid w:val="00C05C5E"/>
    <w:rsid w:val="00C061D0"/>
    <w:rsid w:val="00C21747"/>
    <w:rsid w:val="00C40AF0"/>
    <w:rsid w:val="00C43E59"/>
    <w:rsid w:val="00C45366"/>
    <w:rsid w:val="00C540D6"/>
    <w:rsid w:val="00C63096"/>
    <w:rsid w:val="00C737A8"/>
    <w:rsid w:val="00C73ECC"/>
    <w:rsid w:val="00C845D0"/>
    <w:rsid w:val="00C93BA3"/>
    <w:rsid w:val="00C9636C"/>
    <w:rsid w:val="00CA2643"/>
    <w:rsid w:val="00CA26EB"/>
    <w:rsid w:val="00CB1333"/>
    <w:rsid w:val="00CB305B"/>
    <w:rsid w:val="00CB4D3A"/>
    <w:rsid w:val="00CB5BD3"/>
    <w:rsid w:val="00CC680D"/>
    <w:rsid w:val="00CC6C05"/>
    <w:rsid w:val="00CD37B3"/>
    <w:rsid w:val="00CF203E"/>
    <w:rsid w:val="00D0081F"/>
    <w:rsid w:val="00D02816"/>
    <w:rsid w:val="00D234C3"/>
    <w:rsid w:val="00D33DE3"/>
    <w:rsid w:val="00D468A9"/>
    <w:rsid w:val="00D51A8B"/>
    <w:rsid w:val="00D5776D"/>
    <w:rsid w:val="00D6645B"/>
    <w:rsid w:val="00D75915"/>
    <w:rsid w:val="00D76688"/>
    <w:rsid w:val="00D77665"/>
    <w:rsid w:val="00D80EDE"/>
    <w:rsid w:val="00D8748A"/>
    <w:rsid w:val="00D90F66"/>
    <w:rsid w:val="00DA6564"/>
    <w:rsid w:val="00DB4458"/>
    <w:rsid w:val="00DC2BE6"/>
    <w:rsid w:val="00DC64F1"/>
    <w:rsid w:val="00DC6FD5"/>
    <w:rsid w:val="00DD7014"/>
    <w:rsid w:val="00DD7AE0"/>
    <w:rsid w:val="00DF09F9"/>
    <w:rsid w:val="00DF18A2"/>
    <w:rsid w:val="00DF1D2D"/>
    <w:rsid w:val="00DF4665"/>
    <w:rsid w:val="00DF7270"/>
    <w:rsid w:val="00E04ABA"/>
    <w:rsid w:val="00E06306"/>
    <w:rsid w:val="00E07439"/>
    <w:rsid w:val="00E16B5B"/>
    <w:rsid w:val="00E17D7E"/>
    <w:rsid w:val="00E17F5A"/>
    <w:rsid w:val="00E215CB"/>
    <w:rsid w:val="00E21F1D"/>
    <w:rsid w:val="00E22ED9"/>
    <w:rsid w:val="00E416E3"/>
    <w:rsid w:val="00E4536A"/>
    <w:rsid w:val="00E45FF5"/>
    <w:rsid w:val="00E54D74"/>
    <w:rsid w:val="00E64E01"/>
    <w:rsid w:val="00E83751"/>
    <w:rsid w:val="00E839D2"/>
    <w:rsid w:val="00E977A6"/>
    <w:rsid w:val="00EB14E6"/>
    <w:rsid w:val="00EC33D2"/>
    <w:rsid w:val="00EC62C9"/>
    <w:rsid w:val="00ED346B"/>
    <w:rsid w:val="00ED3F87"/>
    <w:rsid w:val="00ED44F2"/>
    <w:rsid w:val="00EF0E6F"/>
    <w:rsid w:val="00EF561F"/>
    <w:rsid w:val="00F10909"/>
    <w:rsid w:val="00F264C2"/>
    <w:rsid w:val="00F337E1"/>
    <w:rsid w:val="00F353B8"/>
    <w:rsid w:val="00F35F3F"/>
    <w:rsid w:val="00F37351"/>
    <w:rsid w:val="00F375BB"/>
    <w:rsid w:val="00F445A0"/>
    <w:rsid w:val="00F609D0"/>
    <w:rsid w:val="00F63BCF"/>
    <w:rsid w:val="00F64CA1"/>
    <w:rsid w:val="00F670D2"/>
    <w:rsid w:val="00F700A1"/>
    <w:rsid w:val="00F72051"/>
    <w:rsid w:val="00F72DD2"/>
    <w:rsid w:val="00F75175"/>
    <w:rsid w:val="00F827B7"/>
    <w:rsid w:val="00F9170C"/>
    <w:rsid w:val="00FA67E0"/>
    <w:rsid w:val="00F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6776B7"/>
  <w14:defaultImageDpi w14:val="330"/>
  <w15:docId w15:val="{7E491F1D-E603-4CEB-B35D-76B5A060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4022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D371D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155C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155C4"/>
    <w:rPr>
      <w:rFonts w:ascii="Consolas" w:eastAsia="Calibri" w:hAnsi="Consolas"/>
      <w:sz w:val="21"/>
      <w:szCs w:val="21"/>
    </w:rPr>
  </w:style>
  <w:style w:type="character" w:customStyle="1" w:styleId="FooterChar">
    <w:name w:val="Footer Char"/>
    <w:link w:val="Footer"/>
    <w:uiPriority w:val="99"/>
    <w:rsid w:val="00490E2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A4022"/>
    <w:pPr>
      <w:ind w:left="720"/>
      <w:contextualSpacing/>
    </w:pPr>
  </w:style>
  <w:style w:type="character" w:styleId="Hyperlink">
    <w:name w:val="Hyperlink"/>
    <w:basedOn w:val="DefaultParagraphFont"/>
    <w:unhideWhenUsed/>
    <w:rsid w:val="005604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NzIwZTE3NzYtZWUxMi00NTA1LTgyY2QtMGRhYzVlODRmMWE1%40thread.v2/0?context=%7b%22Tid%22%3a%22ed5b36e7-01ee-4ebc-867e-e03cfa0d4697%22%2c%22Oid%22%3a%22368e805a-9493-4f3f-a863-412d62e37fb7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vieve.lister\AppData\Local\Microsoft\Windows\Temporary%20Internet%20Files\Content.IE5\RTQIHSBK\USDA-NRCS_Letterhead_State_Off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75BB81DE3845B1C6260D0526C918" ma:contentTypeVersion="0" ma:contentTypeDescription="Create a new document." ma:contentTypeScope="" ma:versionID="3780aaef4dc885f29b022e9361d998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e49189b09f1ade3a025730c41919c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139EA-E4B0-4908-BAAB-7B560BFCC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0CDDFB-8496-4EBF-8A7F-743584391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3B64B0-7CB5-4B8C-942A-A1AAD084E7C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USDA-NRCS_Letterhead_State_Office</Template>
  <TotalTime>28</TotalTime>
  <Pages>1</Pages>
  <Words>124</Words>
  <Characters>1007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15, 2005</vt:lpstr>
    </vt:vector>
  </TitlesOfParts>
  <Company>USDA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15, 2005</dc:title>
  <dc:creator>Lister, Genevieve - NRCS, Annapolis, MD</dc:creator>
  <cp:lastModifiedBy>Lister, Genevieve - FPAC-NRCS, MD</cp:lastModifiedBy>
  <cp:revision>9</cp:revision>
  <cp:lastPrinted>2017-11-06T14:17:00Z</cp:lastPrinted>
  <dcterms:created xsi:type="dcterms:W3CDTF">2026-03-09T12:34:00Z</dcterms:created>
  <dcterms:modified xsi:type="dcterms:W3CDTF">2026-03-09T13:01:00Z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0x0101003EEA75BB81DE3845B1C6260D0526C918</vt:lpwstr>
  </property>
</Properties>
</file>